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76" w:type="pct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9"/>
        <w:gridCol w:w="21"/>
        <w:gridCol w:w="2748"/>
        <w:gridCol w:w="1688"/>
        <w:gridCol w:w="2406"/>
      </w:tblGrid>
      <w:tr w:rsidR="000172E5" w:rsidRPr="00846B76" w:rsidTr="00F423D0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:rsidR="000172E5" w:rsidRPr="00846B76" w:rsidRDefault="00D05AB0" w:rsidP="00D05AB0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Nominee for Chairperson</w:t>
            </w:r>
          </w:p>
        </w:tc>
      </w:tr>
      <w:tr w:rsidR="000172E5" w:rsidRPr="00846B76" w:rsidTr="00F423D0">
        <w:sdt>
          <w:sdtPr>
            <w:id w:val="1621259925"/>
            <w:placeholder>
              <w:docPart w:val="F6FF9DEF87954F32B2EDC86A119BCAA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89" w:type="pct"/>
                <w:vAlign w:val="bottom"/>
              </w:tcPr>
              <w:p w:rsidR="000172E5" w:rsidRPr="00846B76" w:rsidRDefault="007147D7" w:rsidP="00311D4F">
                <w:pPr>
                  <w:pStyle w:val="NormalIndent"/>
                </w:pPr>
                <w:r w:rsidRPr="006145D8">
                  <w:t>First Name</w:t>
                </w:r>
              </w:p>
            </w:tc>
          </w:sdtContent>
        </w:sdt>
        <w:tc>
          <w:tcPr>
            <w:tcW w:w="3611" w:type="pct"/>
            <w:gridSpan w:val="4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F423D0">
        <w:sdt>
          <w:sdtPr>
            <w:id w:val="-1470592894"/>
            <w:placeholder>
              <w:docPart w:val="78E27C7BFF804BF4B1ED1616A83C6F4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89" w:type="pct"/>
                <w:vAlign w:val="bottom"/>
              </w:tcPr>
              <w:p w:rsidR="000172E5" w:rsidRPr="00846B76" w:rsidRDefault="007147D7" w:rsidP="00311D4F">
                <w:pPr>
                  <w:pStyle w:val="NormalIndent"/>
                </w:pPr>
                <w:r w:rsidRPr="006145D8">
                  <w:t>Last Name</w:t>
                </w:r>
              </w:p>
            </w:tc>
          </w:sdtContent>
        </w:sdt>
        <w:tc>
          <w:tcPr>
            <w:tcW w:w="3611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F423D0">
        <w:sdt>
          <w:sdtPr>
            <w:id w:val="946660661"/>
            <w:placeholder>
              <w:docPart w:val="73B884BD38264B47851A489B38AD5A5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89" w:type="pct"/>
                <w:vAlign w:val="bottom"/>
              </w:tcPr>
              <w:p w:rsidR="000172E5" w:rsidRDefault="007147D7" w:rsidP="00311D4F">
                <w:pPr>
                  <w:pStyle w:val="NormalIndent"/>
                </w:pPr>
                <w:r w:rsidRPr="006145D8">
                  <w:t>Cell Phone</w:t>
                </w:r>
              </w:p>
            </w:tc>
          </w:sdtContent>
        </w:sdt>
        <w:tc>
          <w:tcPr>
            <w:tcW w:w="145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  <w:tc>
          <w:tcPr>
            <w:tcW w:w="888" w:type="pct"/>
            <w:tcBorders>
              <w:top w:val="single" w:sz="4" w:space="0" w:color="auto"/>
            </w:tcBorders>
            <w:vAlign w:val="bottom"/>
          </w:tcPr>
          <w:p w:rsidR="000172E5" w:rsidRDefault="00F423D0" w:rsidP="00F423D0">
            <w:proofErr w:type="spellStart"/>
            <w:r>
              <w:t>Com.Garden</w:t>
            </w:r>
            <w:proofErr w:type="spellEnd"/>
          </w:p>
        </w:tc>
        <w:tc>
          <w:tcPr>
            <w:tcW w:w="126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F423D0">
        <w:sdt>
          <w:sdtPr>
            <w:id w:val="1334104394"/>
            <w:placeholder>
              <w:docPart w:val="6DA93AABE0E342B28BA56789E496BA1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89" w:type="pct"/>
                <w:vAlign w:val="bottom"/>
              </w:tcPr>
              <w:p w:rsidR="000172E5" w:rsidRPr="00846B76" w:rsidRDefault="007147D7" w:rsidP="00311D4F">
                <w:pPr>
                  <w:pStyle w:val="NormalIndent"/>
                </w:pPr>
                <w:r w:rsidRPr="006145D8">
                  <w:t>Email</w:t>
                </w:r>
              </w:p>
            </w:tc>
          </w:sdtContent>
        </w:sdt>
        <w:tc>
          <w:tcPr>
            <w:tcW w:w="3611" w:type="pct"/>
            <w:gridSpan w:val="4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F423D0" w:rsidRPr="00846B76" w:rsidTr="00F423D0">
        <w:tc>
          <w:tcPr>
            <w:tcW w:w="1389" w:type="pct"/>
            <w:vAlign w:val="bottom"/>
          </w:tcPr>
          <w:p w:rsidR="00F423D0" w:rsidRDefault="00F423D0" w:rsidP="00311D4F">
            <w:pPr>
              <w:pStyle w:val="NormalIndent"/>
            </w:pPr>
            <w:r>
              <w:t>Consent given</w:t>
            </w:r>
          </w:p>
        </w:tc>
        <w:tc>
          <w:tcPr>
            <w:tcW w:w="3611" w:type="pct"/>
            <w:gridSpan w:val="4"/>
            <w:tcBorders>
              <w:bottom w:val="single" w:sz="4" w:space="0" w:color="auto"/>
            </w:tcBorders>
            <w:vAlign w:val="bottom"/>
          </w:tcPr>
          <w:p w:rsidR="00F423D0" w:rsidRPr="00846B76" w:rsidRDefault="00F423D0" w:rsidP="00311D4F"/>
        </w:tc>
      </w:tr>
      <w:tr w:rsidR="000172E5" w:rsidRPr="00846B76" w:rsidTr="00F423D0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:rsidTr="00F423D0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:rsidR="000172E5" w:rsidRPr="00846B76" w:rsidRDefault="00D05AB0" w:rsidP="00D05AB0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Nominee for Secretary</w:t>
            </w:r>
          </w:p>
        </w:tc>
      </w:tr>
      <w:tr w:rsidR="000172E5" w:rsidRPr="00846B76" w:rsidTr="00F423D0">
        <w:sdt>
          <w:sdtPr>
            <w:id w:val="-2047821762"/>
            <w:placeholder>
              <w:docPart w:val="0F32B331F9184A71A601EE33591C9FD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89" w:type="pct"/>
                <w:vAlign w:val="bottom"/>
              </w:tcPr>
              <w:p w:rsidR="000172E5" w:rsidRPr="00846B76" w:rsidRDefault="007147D7" w:rsidP="00311D4F">
                <w:pPr>
                  <w:pStyle w:val="NormalIndent"/>
                </w:pPr>
                <w:r w:rsidRPr="006145D8">
                  <w:t>First Name</w:t>
                </w:r>
              </w:p>
            </w:tc>
          </w:sdtContent>
        </w:sdt>
        <w:tc>
          <w:tcPr>
            <w:tcW w:w="3611" w:type="pct"/>
            <w:gridSpan w:val="4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F423D0">
        <w:sdt>
          <w:sdtPr>
            <w:id w:val="-1368443858"/>
            <w:placeholder>
              <w:docPart w:val="8560BCACBD3343208B464D6669C1275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89" w:type="pct"/>
                <w:vAlign w:val="bottom"/>
              </w:tcPr>
              <w:p w:rsidR="000172E5" w:rsidRPr="00846B76" w:rsidRDefault="007147D7" w:rsidP="00311D4F">
                <w:pPr>
                  <w:pStyle w:val="NormalIndent"/>
                </w:pPr>
                <w:r w:rsidRPr="006145D8">
                  <w:t>Last Name</w:t>
                </w:r>
              </w:p>
            </w:tc>
          </w:sdtContent>
        </w:sdt>
        <w:tc>
          <w:tcPr>
            <w:tcW w:w="3611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F423D0">
        <w:sdt>
          <w:sdtPr>
            <w:id w:val="-201941420"/>
            <w:placeholder>
              <w:docPart w:val="5DE6729745BB426D9D5D45987983367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89" w:type="pct"/>
                <w:vAlign w:val="bottom"/>
              </w:tcPr>
              <w:p w:rsidR="000172E5" w:rsidRPr="00846B76" w:rsidRDefault="007147D7" w:rsidP="00311D4F">
                <w:pPr>
                  <w:pStyle w:val="NormalIndent"/>
                </w:pPr>
                <w:r w:rsidRPr="006145D8">
                  <w:t>Cell Phone</w:t>
                </w:r>
              </w:p>
            </w:tc>
          </w:sdtContent>
        </w:sdt>
        <w:tc>
          <w:tcPr>
            <w:tcW w:w="145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  <w:tc>
          <w:tcPr>
            <w:tcW w:w="888" w:type="pct"/>
            <w:tcBorders>
              <w:top w:val="single" w:sz="4" w:space="0" w:color="auto"/>
            </w:tcBorders>
            <w:vAlign w:val="bottom"/>
          </w:tcPr>
          <w:p w:rsidR="000172E5" w:rsidRPr="00846B76" w:rsidRDefault="00F423D0" w:rsidP="00F423D0">
            <w:proofErr w:type="spellStart"/>
            <w:r>
              <w:t>Com.Garden</w:t>
            </w:r>
            <w:proofErr w:type="spellEnd"/>
          </w:p>
        </w:tc>
        <w:tc>
          <w:tcPr>
            <w:tcW w:w="126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F423D0">
        <w:sdt>
          <w:sdtPr>
            <w:id w:val="-1359804501"/>
            <w:placeholder>
              <w:docPart w:val="7484902AF5C6469F97956DCAB529777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89" w:type="pct"/>
                <w:vAlign w:val="bottom"/>
              </w:tcPr>
              <w:p w:rsidR="000172E5" w:rsidRPr="00846B76" w:rsidRDefault="007147D7" w:rsidP="00311D4F">
                <w:pPr>
                  <w:pStyle w:val="NormalIndent"/>
                </w:pPr>
                <w:r w:rsidRPr="006145D8">
                  <w:t>Email</w:t>
                </w:r>
              </w:p>
            </w:tc>
          </w:sdtContent>
        </w:sdt>
        <w:tc>
          <w:tcPr>
            <w:tcW w:w="3611" w:type="pct"/>
            <w:gridSpan w:val="4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F423D0">
        <w:tc>
          <w:tcPr>
            <w:tcW w:w="1389" w:type="pct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11" w:type="pct"/>
            <w:gridSpan w:val="4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:rsidTr="00F423D0">
        <w:tc>
          <w:tcPr>
            <w:tcW w:w="1400" w:type="pct"/>
            <w:gridSpan w:val="2"/>
            <w:vAlign w:val="bottom"/>
          </w:tcPr>
          <w:p w:rsidR="000172E5" w:rsidRPr="00846B76" w:rsidRDefault="00F423D0" w:rsidP="00F423D0">
            <w:r>
              <w:t>Consent Given</w:t>
            </w:r>
          </w:p>
        </w:tc>
        <w:tc>
          <w:tcPr>
            <w:tcW w:w="3600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D05AB0" w:rsidRPr="00846B76" w:rsidTr="00F423D0">
        <w:tc>
          <w:tcPr>
            <w:tcW w:w="1400" w:type="pct"/>
            <w:gridSpan w:val="2"/>
            <w:vAlign w:val="bottom"/>
          </w:tcPr>
          <w:p w:rsidR="00D05AB0" w:rsidRDefault="00D05AB0" w:rsidP="00311D4F"/>
        </w:tc>
        <w:tc>
          <w:tcPr>
            <w:tcW w:w="3600" w:type="pct"/>
            <w:gridSpan w:val="3"/>
            <w:tcBorders>
              <w:bottom w:val="single" w:sz="4" w:space="0" w:color="auto"/>
            </w:tcBorders>
            <w:vAlign w:val="bottom"/>
          </w:tcPr>
          <w:p w:rsidR="00D05AB0" w:rsidRPr="00846B76" w:rsidRDefault="00D05AB0" w:rsidP="00311D4F"/>
        </w:tc>
      </w:tr>
    </w:tbl>
    <w:tbl>
      <w:tblPr>
        <w:tblStyle w:val="TableGrid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769"/>
        <w:gridCol w:w="1687"/>
        <w:gridCol w:w="2407"/>
      </w:tblGrid>
      <w:tr w:rsidR="00D05AB0" w:rsidRPr="00846B76" w:rsidTr="001A7E1D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:rsidR="00D05AB0" w:rsidRPr="00846B76" w:rsidRDefault="00D05AB0" w:rsidP="00D05AB0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Nominee for Treasurer</w:t>
            </w:r>
          </w:p>
        </w:tc>
      </w:tr>
      <w:tr w:rsidR="00D05AB0" w:rsidRPr="00846B76" w:rsidTr="001A7E1D">
        <w:sdt>
          <w:sdtPr>
            <w:id w:val="1152024482"/>
            <w:placeholder>
              <w:docPart w:val="19E24661B22549FEAA26FE51AABA0BD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D05AB0" w:rsidRPr="00846B76" w:rsidRDefault="00D05AB0" w:rsidP="001A7E1D">
                <w:pPr>
                  <w:pStyle w:val="NormalIndent"/>
                </w:pPr>
                <w:r w:rsidRPr="006145D8">
                  <w:t>First Name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D05AB0" w:rsidRPr="00846B76" w:rsidRDefault="00D05AB0" w:rsidP="001A7E1D"/>
        </w:tc>
      </w:tr>
      <w:tr w:rsidR="00D05AB0" w:rsidRPr="00846B76" w:rsidTr="001A7E1D">
        <w:sdt>
          <w:sdtPr>
            <w:id w:val="-1086839934"/>
            <w:placeholder>
              <w:docPart w:val="EF7330BEAD864EDDA6C17DB4F2A0B3D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D05AB0" w:rsidRPr="00846B76" w:rsidRDefault="00D05AB0" w:rsidP="001A7E1D">
                <w:pPr>
                  <w:pStyle w:val="NormalIndent"/>
                </w:pPr>
                <w:r w:rsidRPr="006145D8">
                  <w:t>Last Name</w:t>
                </w:r>
              </w:p>
            </w:tc>
          </w:sdtContent>
        </w:sdt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05AB0" w:rsidRPr="00846B76" w:rsidRDefault="00D05AB0" w:rsidP="001A7E1D"/>
        </w:tc>
      </w:tr>
      <w:tr w:rsidR="00D05AB0" w:rsidRPr="00846B76" w:rsidTr="001A7E1D">
        <w:sdt>
          <w:sdtPr>
            <w:id w:val="-1967572293"/>
            <w:placeholder>
              <w:docPart w:val="D2FB8843467F439A97EAEBF0BDA3C94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D05AB0" w:rsidRDefault="00D05AB0" w:rsidP="001A7E1D">
                <w:pPr>
                  <w:pStyle w:val="NormalIndent"/>
                </w:pPr>
                <w:r w:rsidRPr="006145D8">
                  <w:t>Cell Phone</w:t>
                </w:r>
              </w:p>
            </w:tc>
          </w:sdtContent>
        </w:sdt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05AB0" w:rsidRPr="00846B76" w:rsidRDefault="00D05AB0" w:rsidP="001A7E1D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:rsidR="00D05AB0" w:rsidRDefault="00F423D0" w:rsidP="00F423D0">
            <w:proofErr w:type="spellStart"/>
            <w:r>
              <w:t>Com.Garden</w:t>
            </w:r>
            <w:proofErr w:type="spellEnd"/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05AB0" w:rsidRPr="00846B76" w:rsidRDefault="00D05AB0" w:rsidP="001A7E1D"/>
        </w:tc>
      </w:tr>
      <w:tr w:rsidR="00D05AB0" w:rsidRPr="00846B76" w:rsidTr="001A7E1D">
        <w:sdt>
          <w:sdtPr>
            <w:id w:val="959073477"/>
            <w:placeholder>
              <w:docPart w:val="46C1898EC033438CBFE9DC399DD648C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D05AB0" w:rsidRPr="00846B76" w:rsidRDefault="00D05AB0" w:rsidP="001A7E1D">
                <w:pPr>
                  <w:pStyle w:val="NormalIndent"/>
                </w:pPr>
                <w:r w:rsidRPr="006145D8"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D05AB0" w:rsidRPr="00846B76" w:rsidRDefault="00D05AB0" w:rsidP="001A7E1D"/>
        </w:tc>
      </w:tr>
      <w:tr w:rsidR="00F423D0" w:rsidRPr="00846B76" w:rsidTr="001A7E1D">
        <w:tc>
          <w:tcPr>
            <w:tcW w:w="1334" w:type="pct"/>
            <w:vAlign w:val="bottom"/>
          </w:tcPr>
          <w:p w:rsidR="00F423D0" w:rsidRDefault="00F423D0" w:rsidP="001A7E1D">
            <w:pPr>
              <w:pStyle w:val="NormalIndent"/>
            </w:pPr>
            <w:r>
              <w:t>Consent Given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F423D0" w:rsidRPr="00846B76" w:rsidRDefault="00F423D0" w:rsidP="001A7E1D"/>
        </w:tc>
      </w:tr>
      <w:tr w:rsidR="00D05AB0" w:rsidRPr="00846B76" w:rsidTr="001A7E1D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D05AB0" w:rsidRPr="00846B76" w:rsidRDefault="00D05AB0" w:rsidP="001A7E1D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D05AB0" w:rsidRPr="00846B76" w:rsidTr="001A7E1D">
        <w:tc>
          <w:tcPr>
            <w:tcW w:w="1334" w:type="pct"/>
            <w:vAlign w:val="bottom"/>
          </w:tcPr>
          <w:p w:rsidR="00D05AB0" w:rsidRPr="00846B76" w:rsidRDefault="00D05AB0" w:rsidP="001A7E1D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3"/>
            <w:vAlign w:val="bottom"/>
          </w:tcPr>
          <w:p w:rsidR="00D05AB0" w:rsidRPr="00846B76" w:rsidRDefault="00D05AB0" w:rsidP="001A7E1D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:rsidR="000172E5" w:rsidRDefault="00F423D0" w:rsidP="00F423D0">
      <w:r>
        <w:lastRenderedPageBreak/>
        <w:t>Member of the Committee</w:t>
      </w:r>
    </w:p>
    <w:tbl>
      <w:tblPr>
        <w:tblStyle w:val="TableGrid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769"/>
        <w:gridCol w:w="1687"/>
        <w:gridCol w:w="2407"/>
      </w:tblGrid>
      <w:tr w:rsidR="00F423D0" w:rsidRPr="00846B76" w:rsidTr="00D52F75">
        <w:sdt>
          <w:sdtPr>
            <w:id w:val="-870448024"/>
            <w:placeholder>
              <w:docPart w:val="5C09BF4BD1D741C2B6172A49D4C42BF9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:rsidR="00F423D0" w:rsidRPr="00846B76" w:rsidRDefault="00F423D0" w:rsidP="00D52F75">
                <w:pPr>
                  <w:pStyle w:val="NormalIndent"/>
                </w:pPr>
                <w:r w:rsidRPr="006145D8">
                  <w:t>First Name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F423D0" w:rsidRPr="00846B76" w:rsidRDefault="00F423D0" w:rsidP="00D52F75"/>
        </w:tc>
      </w:tr>
      <w:tr w:rsidR="00F423D0" w:rsidRPr="00846B76" w:rsidTr="00D52F75">
        <w:sdt>
          <w:sdtPr>
            <w:id w:val="1699199162"/>
            <w:placeholder>
              <w:docPart w:val="C3C06E69E6384618A7807DA6492A9C6F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:rsidR="00F423D0" w:rsidRPr="00846B76" w:rsidRDefault="00F423D0" w:rsidP="00D52F75">
                <w:pPr>
                  <w:pStyle w:val="NormalIndent"/>
                </w:pPr>
                <w:r w:rsidRPr="006145D8">
                  <w:t>Last Name</w:t>
                </w:r>
              </w:p>
            </w:tc>
          </w:sdtContent>
        </w:sdt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423D0" w:rsidRPr="00846B76" w:rsidRDefault="00F423D0" w:rsidP="00D52F75"/>
        </w:tc>
      </w:tr>
      <w:tr w:rsidR="00F423D0" w:rsidRPr="00846B76" w:rsidTr="00D52F75">
        <w:sdt>
          <w:sdtPr>
            <w:id w:val="471564206"/>
            <w:placeholder>
              <w:docPart w:val="90BD8059FBF14FBA8921A242ABD48058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:rsidR="00F423D0" w:rsidRDefault="00F423D0" w:rsidP="00D52F75">
                <w:pPr>
                  <w:pStyle w:val="NormalIndent"/>
                </w:pPr>
                <w:r w:rsidRPr="006145D8">
                  <w:t>Cell Phone</w:t>
                </w:r>
              </w:p>
            </w:tc>
          </w:sdtContent>
        </w:sdt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423D0" w:rsidRPr="00846B76" w:rsidRDefault="00F423D0" w:rsidP="00D52F75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:rsidR="00F423D0" w:rsidRDefault="00F423D0" w:rsidP="00F423D0"/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423D0" w:rsidRPr="00846B76" w:rsidRDefault="00F423D0" w:rsidP="00D52F75"/>
        </w:tc>
      </w:tr>
      <w:tr w:rsidR="00F423D0" w:rsidRPr="00846B76" w:rsidTr="00D52F75">
        <w:sdt>
          <w:sdtPr>
            <w:id w:val="157507551"/>
            <w:placeholder>
              <w:docPart w:val="D54386DD8E304400A890643D50509EB5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:rsidR="00F423D0" w:rsidRPr="00846B76" w:rsidRDefault="00F423D0" w:rsidP="00D52F75">
                <w:pPr>
                  <w:pStyle w:val="NormalIndent"/>
                </w:pPr>
                <w:r w:rsidRPr="006145D8"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F423D0" w:rsidRPr="00846B76" w:rsidRDefault="00F423D0" w:rsidP="00D52F75"/>
        </w:tc>
      </w:tr>
      <w:tr w:rsidR="00F423D0" w:rsidRPr="00846B76" w:rsidTr="00D52F75">
        <w:tc>
          <w:tcPr>
            <w:tcW w:w="1334" w:type="pct"/>
            <w:vAlign w:val="bottom"/>
          </w:tcPr>
          <w:p w:rsidR="00F423D0" w:rsidRDefault="00F423D0" w:rsidP="00D52F75">
            <w:pPr>
              <w:pStyle w:val="NormalIndent"/>
            </w:pPr>
            <w:bookmarkStart w:id="0" w:name="_GoBack"/>
            <w:bookmarkEnd w:id="0"/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F423D0" w:rsidRPr="00846B76" w:rsidRDefault="00F423D0" w:rsidP="00D52F75"/>
        </w:tc>
      </w:tr>
      <w:tr w:rsidR="00F423D0" w:rsidRPr="00846B76" w:rsidTr="00D52F75">
        <w:sdt>
          <w:sdtPr>
            <w:id w:val="-614757902"/>
            <w:placeholder>
              <w:docPart w:val="B78D4203CF954D399480A049EB900F26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:rsidR="00F423D0" w:rsidRPr="00846B76" w:rsidRDefault="00F423D0" w:rsidP="00D52F75">
                <w:pPr>
                  <w:pStyle w:val="NormalIndent"/>
                </w:pPr>
                <w:r w:rsidRPr="006145D8">
                  <w:t>First Name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F423D0" w:rsidRPr="00846B76" w:rsidRDefault="00F423D0" w:rsidP="00D52F75"/>
        </w:tc>
      </w:tr>
      <w:tr w:rsidR="00F423D0" w:rsidRPr="00846B76" w:rsidTr="00D52F75">
        <w:sdt>
          <w:sdtPr>
            <w:id w:val="1782997379"/>
            <w:placeholder>
              <w:docPart w:val="3B302436DECC4509BBFF17F3C05BD13E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:rsidR="00F423D0" w:rsidRPr="00846B76" w:rsidRDefault="00F423D0" w:rsidP="00D52F75">
                <w:pPr>
                  <w:pStyle w:val="NormalIndent"/>
                </w:pPr>
                <w:r w:rsidRPr="006145D8">
                  <w:t>Last Name</w:t>
                </w:r>
              </w:p>
            </w:tc>
          </w:sdtContent>
        </w:sdt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423D0" w:rsidRPr="00846B76" w:rsidRDefault="00F423D0" w:rsidP="00D52F75"/>
        </w:tc>
      </w:tr>
      <w:tr w:rsidR="00F423D0" w:rsidRPr="00846B76" w:rsidTr="00D52F75">
        <w:sdt>
          <w:sdtPr>
            <w:id w:val="717096037"/>
            <w:placeholder>
              <w:docPart w:val="A533E25D620C46829A141915F9B82FB2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:rsidR="00F423D0" w:rsidRDefault="00F423D0" w:rsidP="00D52F75">
                <w:pPr>
                  <w:pStyle w:val="NormalIndent"/>
                </w:pPr>
                <w:r w:rsidRPr="006145D8">
                  <w:t>Cell Phone</w:t>
                </w:r>
              </w:p>
            </w:tc>
          </w:sdtContent>
        </w:sdt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423D0" w:rsidRPr="00846B76" w:rsidRDefault="00F423D0" w:rsidP="00D52F75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:rsidR="00F423D0" w:rsidRDefault="00F423D0" w:rsidP="00F423D0"/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423D0" w:rsidRPr="00846B76" w:rsidRDefault="00F423D0" w:rsidP="00D52F75"/>
        </w:tc>
      </w:tr>
      <w:tr w:rsidR="00F423D0" w:rsidRPr="00846B76" w:rsidTr="00D52F75">
        <w:sdt>
          <w:sdtPr>
            <w:id w:val="-463266651"/>
            <w:placeholder>
              <w:docPart w:val="84410660171F4976B72E6B04D9B02FD0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:rsidR="00F423D0" w:rsidRPr="00846B76" w:rsidRDefault="00F423D0" w:rsidP="00D52F75">
                <w:pPr>
                  <w:pStyle w:val="NormalIndent"/>
                </w:pPr>
                <w:r w:rsidRPr="006145D8"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F423D0" w:rsidRPr="00846B76" w:rsidRDefault="00F423D0" w:rsidP="00D52F75"/>
        </w:tc>
      </w:tr>
      <w:tr w:rsidR="00F423D0" w:rsidRPr="00846B76" w:rsidTr="00D52F75">
        <w:tc>
          <w:tcPr>
            <w:tcW w:w="1334" w:type="pct"/>
            <w:vAlign w:val="bottom"/>
          </w:tcPr>
          <w:p w:rsidR="00F423D0" w:rsidRDefault="00F423D0" w:rsidP="00D52F75">
            <w:pPr>
              <w:pStyle w:val="NormalIndent"/>
            </w:pP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F423D0" w:rsidRPr="00846B76" w:rsidRDefault="00F423D0" w:rsidP="00D52F75"/>
        </w:tc>
      </w:tr>
      <w:tr w:rsidR="00F423D0" w:rsidRPr="00846B76" w:rsidTr="00D52F75">
        <w:sdt>
          <w:sdtPr>
            <w:id w:val="-1398210760"/>
            <w:placeholder>
              <w:docPart w:val="88C29FB8569548789BB087158B124A98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:rsidR="00F423D0" w:rsidRPr="00846B76" w:rsidRDefault="00F423D0" w:rsidP="00D52F75">
                <w:pPr>
                  <w:pStyle w:val="NormalIndent"/>
                </w:pPr>
                <w:r w:rsidRPr="006145D8">
                  <w:t>First Name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F423D0" w:rsidRPr="00846B76" w:rsidRDefault="00F423D0" w:rsidP="00D52F75"/>
        </w:tc>
      </w:tr>
      <w:tr w:rsidR="00F423D0" w:rsidRPr="00846B76" w:rsidTr="00D52F75">
        <w:sdt>
          <w:sdtPr>
            <w:id w:val="1823996991"/>
            <w:placeholder>
              <w:docPart w:val="146AB219BF384554BA17D2FC8B75E4FF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:rsidR="00F423D0" w:rsidRPr="00846B76" w:rsidRDefault="00F423D0" w:rsidP="00D52F75">
                <w:pPr>
                  <w:pStyle w:val="NormalIndent"/>
                </w:pPr>
                <w:r w:rsidRPr="006145D8">
                  <w:t>Last Name</w:t>
                </w:r>
              </w:p>
            </w:tc>
          </w:sdtContent>
        </w:sdt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423D0" w:rsidRPr="00846B76" w:rsidRDefault="00F423D0" w:rsidP="00D52F75"/>
        </w:tc>
      </w:tr>
      <w:tr w:rsidR="00F423D0" w:rsidRPr="00846B76" w:rsidTr="00D52F75">
        <w:sdt>
          <w:sdtPr>
            <w:id w:val="2060741435"/>
            <w:placeholder>
              <w:docPart w:val="4293BF383AED4AF1B24390F85A129390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:rsidR="00F423D0" w:rsidRDefault="00F423D0" w:rsidP="00D52F75">
                <w:pPr>
                  <w:pStyle w:val="NormalIndent"/>
                </w:pPr>
                <w:r w:rsidRPr="006145D8">
                  <w:t>Cell Phone</w:t>
                </w:r>
              </w:p>
            </w:tc>
          </w:sdtContent>
        </w:sdt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423D0" w:rsidRPr="00846B76" w:rsidRDefault="00F423D0" w:rsidP="00D52F75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:rsidR="00F423D0" w:rsidRDefault="00F423D0" w:rsidP="00F423D0"/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423D0" w:rsidRPr="00846B76" w:rsidRDefault="00F423D0" w:rsidP="00D52F75"/>
        </w:tc>
      </w:tr>
      <w:tr w:rsidR="00F423D0" w:rsidRPr="00846B76" w:rsidTr="00D52F75">
        <w:sdt>
          <w:sdtPr>
            <w:id w:val="-505058810"/>
            <w:placeholder>
              <w:docPart w:val="5A5154CDF7964B39A4600DA573315855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:rsidR="00F423D0" w:rsidRPr="00846B76" w:rsidRDefault="00F423D0" w:rsidP="00D52F75">
                <w:pPr>
                  <w:pStyle w:val="NormalIndent"/>
                </w:pPr>
                <w:r w:rsidRPr="006145D8"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F423D0" w:rsidRPr="00846B76" w:rsidRDefault="00F423D0" w:rsidP="00D52F75"/>
        </w:tc>
      </w:tr>
      <w:tr w:rsidR="00F423D0" w:rsidRPr="00846B76" w:rsidTr="00D52F75">
        <w:tc>
          <w:tcPr>
            <w:tcW w:w="1334" w:type="pct"/>
            <w:vAlign w:val="bottom"/>
          </w:tcPr>
          <w:p w:rsidR="00F423D0" w:rsidRDefault="00F423D0" w:rsidP="00D52F75">
            <w:pPr>
              <w:pStyle w:val="NormalIndent"/>
            </w:pP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F423D0" w:rsidRPr="00846B76" w:rsidRDefault="00F423D0" w:rsidP="00D52F75"/>
        </w:tc>
      </w:tr>
    </w:tbl>
    <w:p w:rsidR="00F423D0" w:rsidRPr="0006568A" w:rsidRDefault="00F423D0" w:rsidP="00F423D0"/>
    <w:sectPr w:rsidR="00F423D0" w:rsidRPr="0006568A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2354" w:rsidRDefault="00FE2354" w:rsidP="000172E5">
      <w:pPr>
        <w:spacing w:after="0" w:line="240" w:lineRule="auto"/>
      </w:pPr>
      <w:r>
        <w:separator/>
      </w:r>
    </w:p>
  </w:endnote>
  <w:endnote w:type="continuationSeparator" w:id="0">
    <w:p w:rsidR="00FE2354" w:rsidRDefault="00FE235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58AC17-07F6-4206-83A0-FEF2993C7B65}"/>
    <w:embedBold r:id="rId2" w:fontKey="{532C75BD-B742-4252-A077-0C30AC94326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9B0639F-8D2B-4483-B5B4-B86E40E1BE97}"/>
    <w:embedBold r:id="rId4" w:fontKey="{B06917D1-519E-4156-BFF0-80A74E73D274}"/>
    <w:embedItalic r:id="rId5" w:fontKey="{B1F85A85-73B3-467E-BB62-C0178E7CB81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9D4ADEC-2223-4554-83EF-4B50B60EA3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:rsidTr="00C4167A">
      <w:tc>
        <w:tcPr>
          <w:tcW w:w="4675" w:type="dxa"/>
          <w:vAlign w:val="center"/>
        </w:tcPr>
        <w:p w:rsidR="00311D4F" w:rsidRPr="00311D4F" w:rsidRDefault="00D05AB0" w:rsidP="00D05AB0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Canterbury Community Gardens Association</w:t>
          </w:r>
        </w:p>
      </w:tc>
      <w:tc>
        <w:tcPr>
          <w:tcW w:w="4675" w:type="dxa"/>
          <w:vAlign w:val="center"/>
        </w:tcPr>
        <w:p w:rsidR="00D05AB0" w:rsidRPr="00311D4F" w:rsidRDefault="00D05AB0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2354" w:rsidRDefault="00FE2354" w:rsidP="000172E5">
      <w:pPr>
        <w:spacing w:after="0" w:line="240" w:lineRule="auto"/>
      </w:pPr>
      <w:r>
        <w:separator/>
      </w:r>
    </w:p>
  </w:footnote>
  <w:footnote w:type="continuationSeparator" w:id="0">
    <w:p w:rsidR="00FE2354" w:rsidRDefault="00FE235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B337A2" w:rsidTr="00384B05">
      <w:trPr>
        <w:trHeight w:val="990"/>
      </w:trPr>
      <w:tc>
        <w:tcPr>
          <w:tcW w:w="1350" w:type="dxa"/>
          <w:vAlign w:val="center"/>
        </w:tcPr>
        <w:p w:rsidR="00B337A2" w:rsidRPr="00B337A2" w:rsidRDefault="00B337A2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 w:rsidRPr="00B337A2"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  <w:lang w:val="en-NZ" w:eastAsia="en-NZ"/>
            </w:rPr>
            <w:drawing>
              <wp:inline distT="0" distB="0" distL="0" distR="0" wp14:anchorId="02F66A5D" wp14:editId="425B20E1">
                <wp:extent cx="640080" cy="640080"/>
                <wp:effectExtent l="0" t="0" r="0" b="0"/>
                <wp:docPr id="1" name="Graphic 1" descr="User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:rsidR="00B337A2" w:rsidRPr="00B337A2" w:rsidRDefault="00D05AB0" w:rsidP="00D05AB0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t>CCGA Nomination Form</w:t>
          </w:r>
        </w:p>
      </w:tc>
    </w:tr>
  </w:tbl>
  <w:p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AB0"/>
    <w:rsid w:val="000172E5"/>
    <w:rsid w:val="00052382"/>
    <w:rsid w:val="0006568A"/>
    <w:rsid w:val="00076F0F"/>
    <w:rsid w:val="00084253"/>
    <w:rsid w:val="000D1F49"/>
    <w:rsid w:val="001727CA"/>
    <w:rsid w:val="002C56E6"/>
    <w:rsid w:val="00311D4F"/>
    <w:rsid w:val="00344849"/>
    <w:rsid w:val="00361E11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39C"/>
    <w:rsid w:val="007147D7"/>
    <w:rsid w:val="00770F25"/>
    <w:rsid w:val="007A35A8"/>
    <w:rsid w:val="007B0A85"/>
    <w:rsid w:val="007C6A52"/>
    <w:rsid w:val="0082043E"/>
    <w:rsid w:val="00846B76"/>
    <w:rsid w:val="008562C4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5AB0"/>
    <w:rsid w:val="00D16163"/>
    <w:rsid w:val="00DB3FAD"/>
    <w:rsid w:val="00E61C09"/>
    <w:rsid w:val="00EB3B58"/>
    <w:rsid w:val="00EC7359"/>
    <w:rsid w:val="00EE3054"/>
    <w:rsid w:val="00F00606"/>
    <w:rsid w:val="00F01256"/>
    <w:rsid w:val="00F423D0"/>
    <w:rsid w:val="00FC7475"/>
    <w:rsid w:val="00FE2354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423D0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table" w:customStyle="1" w:styleId="TableGrid1">
    <w:name w:val="Table Grid1"/>
    <w:basedOn w:val="TableNormal"/>
    <w:next w:val="TableGrid"/>
    <w:rsid w:val="00D05A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ul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6FF9DEF87954F32B2EDC86A119BCA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2E8C04-1E2D-4EEA-9177-51745B296296}"/>
      </w:docPartPr>
      <w:docPartBody>
        <w:p w:rsidR="000D013F" w:rsidRDefault="00DE6A7C">
          <w:pPr>
            <w:pStyle w:val="F6FF9DEF87954F32B2EDC86A119BCAA7"/>
          </w:pPr>
          <w:r w:rsidRPr="006145D8">
            <w:t>First Name</w:t>
          </w:r>
        </w:p>
      </w:docPartBody>
    </w:docPart>
    <w:docPart>
      <w:docPartPr>
        <w:name w:val="78E27C7BFF804BF4B1ED1616A83C6F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A94CBA-98A5-48B8-99A4-606F15D3AE54}"/>
      </w:docPartPr>
      <w:docPartBody>
        <w:p w:rsidR="000D013F" w:rsidRDefault="00DE6A7C">
          <w:pPr>
            <w:pStyle w:val="78E27C7BFF804BF4B1ED1616A83C6F4B"/>
          </w:pPr>
          <w:r w:rsidRPr="006145D8">
            <w:t>Last Name</w:t>
          </w:r>
        </w:p>
      </w:docPartBody>
    </w:docPart>
    <w:docPart>
      <w:docPartPr>
        <w:name w:val="73B884BD38264B47851A489B38AD5A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B92FB-CD6A-4DBF-97A6-90BD3BF8BA31}"/>
      </w:docPartPr>
      <w:docPartBody>
        <w:p w:rsidR="000D013F" w:rsidRDefault="00DE6A7C">
          <w:pPr>
            <w:pStyle w:val="73B884BD38264B47851A489B38AD5A5B"/>
          </w:pPr>
          <w:r w:rsidRPr="006145D8">
            <w:t>Cell Phone</w:t>
          </w:r>
        </w:p>
      </w:docPartBody>
    </w:docPart>
    <w:docPart>
      <w:docPartPr>
        <w:name w:val="6DA93AABE0E342B28BA56789E496BA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4D1B92-5971-448D-B0D2-6BDDEADF50D8}"/>
      </w:docPartPr>
      <w:docPartBody>
        <w:p w:rsidR="000D013F" w:rsidRDefault="00DE6A7C">
          <w:pPr>
            <w:pStyle w:val="6DA93AABE0E342B28BA56789E496BA1D"/>
          </w:pPr>
          <w:r w:rsidRPr="006145D8">
            <w:t>Email</w:t>
          </w:r>
        </w:p>
      </w:docPartBody>
    </w:docPart>
    <w:docPart>
      <w:docPartPr>
        <w:name w:val="0F32B331F9184A71A601EE33591C9F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38F6F-78AA-44A2-8116-3BD67E711CA9}"/>
      </w:docPartPr>
      <w:docPartBody>
        <w:p w:rsidR="000D013F" w:rsidRDefault="00DE6A7C">
          <w:pPr>
            <w:pStyle w:val="0F32B331F9184A71A601EE33591C9FDF"/>
          </w:pPr>
          <w:r w:rsidRPr="006145D8">
            <w:t>First Name</w:t>
          </w:r>
        </w:p>
      </w:docPartBody>
    </w:docPart>
    <w:docPart>
      <w:docPartPr>
        <w:name w:val="8560BCACBD3343208B464D6669C127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B3E353-CA33-4B62-897A-52F11BD16510}"/>
      </w:docPartPr>
      <w:docPartBody>
        <w:p w:rsidR="000D013F" w:rsidRDefault="00DE6A7C">
          <w:pPr>
            <w:pStyle w:val="8560BCACBD3343208B464D6669C12750"/>
          </w:pPr>
          <w:r w:rsidRPr="006145D8">
            <w:t>Last Name</w:t>
          </w:r>
        </w:p>
      </w:docPartBody>
    </w:docPart>
    <w:docPart>
      <w:docPartPr>
        <w:name w:val="5DE6729745BB426D9D5D4598798336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6595AC-AA3E-433F-9E64-8FA9229127C1}"/>
      </w:docPartPr>
      <w:docPartBody>
        <w:p w:rsidR="000D013F" w:rsidRDefault="00DE6A7C">
          <w:pPr>
            <w:pStyle w:val="5DE6729745BB426D9D5D459879833675"/>
          </w:pPr>
          <w:r w:rsidRPr="006145D8">
            <w:t>Cell Phone</w:t>
          </w:r>
        </w:p>
      </w:docPartBody>
    </w:docPart>
    <w:docPart>
      <w:docPartPr>
        <w:name w:val="7484902AF5C6469F97956DCAB52977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C11A9F-36C2-430C-89B1-BC83609108B2}"/>
      </w:docPartPr>
      <w:docPartBody>
        <w:p w:rsidR="000D013F" w:rsidRDefault="00DE6A7C">
          <w:pPr>
            <w:pStyle w:val="7484902AF5C6469F97956DCAB5297772"/>
          </w:pPr>
          <w:r w:rsidRPr="006145D8">
            <w:t>Email</w:t>
          </w:r>
        </w:p>
      </w:docPartBody>
    </w:docPart>
    <w:docPart>
      <w:docPartPr>
        <w:name w:val="19E24661B22549FEAA26FE51AABA0B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E5F39A-EA6A-4A3D-9BF1-AF08F78E321A}"/>
      </w:docPartPr>
      <w:docPartBody>
        <w:p w:rsidR="000D013F" w:rsidRDefault="004C0548" w:rsidP="004C0548">
          <w:pPr>
            <w:pStyle w:val="19E24661B22549FEAA26FE51AABA0BD0"/>
          </w:pPr>
          <w:r w:rsidRPr="006145D8">
            <w:t>First Name</w:t>
          </w:r>
        </w:p>
      </w:docPartBody>
    </w:docPart>
    <w:docPart>
      <w:docPartPr>
        <w:name w:val="EF7330BEAD864EDDA6C17DB4F2A0B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AD19F5-F680-4F56-A0DD-FDBCE6A6F87F}"/>
      </w:docPartPr>
      <w:docPartBody>
        <w:p w:rsidR="000D013F" w:rsidRDefault="004C0548" w:rsidP="004C0548">
          <w:pPr>
            <w:pStyle w:val="EF7330BEAD864EDDA6C17DB4F2A0B3D7"/>
          </w:pPr>
          <w:r w:rsidRPr="006145D8">
            <w:t>Last Name</w:t>
          </w:r>
        </w:p>
      </w:docPartBody>
    </w:docPart>
    <w:docPart>
      <w:docPartPr>
        <w:name w:val="D2FB8843467F439A97EAEBF0BDA3C9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70A8CC-8FE2-46CB-8DFA-297028708118}"/>
      </w:docPartPr>
      <w:docPartBody>
        <w:p w:rsidR="000D013F" w:rsidRDefault="004C0548" w:rsidP="004C0548">
          <w:pPr>
            <w:pStyle w:val="D2FB8843467F439A97EAEBF0BDA3C942"/>
          </w:pPr>
          <w:r w:rsidRPr="006145D8">
            <w:t>Cell Phone</w:t>
          </w:r>
        </w:p>
      </w:docPartBody>
    </w:docPart>
    <w:docPart>
      <w:docPartPr>
        <w:name w:val="46C1898EC033438CBFE9DC399DD64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87072-432E-41A8-ACA8-8ADC85D0A92B}"/>
      </w:docPartPr>
      <w:docPartBody>
        <w:p w:rsidR="000D013F" w:rsidRDefault="004C0548" w:rsidP="004C0548">
          <w:pPr>
            <w:pStyle w:val="46C1898EC033438CBFE9DC399DD648C3"/>
          </w:pPr>
          <w:r w:rsidRPr="006145D8">
            <w:t>Email</w:t>
          </w:r>
        </w:p>
      </w:docPartBody>
    </w:docPart>
    <w:docPart>
      <w:docPartPr>
        <w:name w:val="5C09BF4BD1D741C2B6172A49D4C42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CD4E9-64D7-4DCB-B50D-886C363CFDFB}"/>
      </w:docPartPr>
      <w:docPartBody>
        <w:p w:rsidR="00000000" w:rsidRDefault="000D013F" w:rsidP="000D013F">
          <w:pPr>
            <w:pStyle w:val="5C09BF4BD1D741C2B6172A49D4C42BF9"/>
          </w:pPr>
          <w:r w:rsidRPr="006145D8">
            <w:t>First Name</w:t>
          </w:r>
        </w:p>
      </w:docPartBody>
    </w:docPart>
    <w:docPart>
      <w:docPartPr>
        <w:name w:val="C3C06E69E6384618A7807DA6492A9C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10EDD4-0626-4965-AE5D-3DD3DA84F1C6}"/>
      </w:docPartPr>
      <w:docPartBody>
        <w:p w:rsidR="00000000" w:rsidRDefault="000D013F" w:rsidP="000D013F">
          <w:pPr>
            <w:pStyle w:val="C3C06E69E6384618A7807DA6492A9C6F"/>
          </w:pPr>
          <w:r w:rsidRPr="006145D8">
            <w:t>Last Name</w:t>
          </w:r>
        </w:p>
      </w:docPartBody>
    </w:docPart>
    <w:docPart>
      <w:docPartPr>
        <w:name w:val="90BD8059FBF14FBA8921A242ABD480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1A00BD-7D42-4689-90F5-1036A5CF84E9}"/>
      </w:docPartPr>
      <w:docPartBody>
        <w:p w:rsidR="00000000" w:rsidRDefault="000D013F" w:rsidP="000D013F">
          <w:pPr>
            <w:pStyle w:val="90BD8059FBF14FBA8921A242ABD48058"/>
          </w:pPr>
          <w:r w:rsidRPr="006145D8">
            <w:t>Cell Phone</w:t>
          </w:r>
        </w:p>
      </w:docPartBody>
    </w:docPart>
    <w:docPart>
      <w:docPartPr>
        <w:name w:val="D54386DD8E304400A890643D50509E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D9E12A-7BDB-453D-9113-6A5F555EE21C}"/>
      </w:docPartPr>
      <w:docPartBody>
        <w:p w:rsidR="00000000" w:rsidRDefault="000D013F" w:rsidP="000D013F">
          <w:pPr>
            <w:pStyle w:val="D54386DD8E304400A890643D50509EB5"/>
          </w:pPr>
          <w:r w:rsidRPr="006145D8">
            <w:t>Email</w:t>
          </w:r>
        </w:p>
      </w:docPartBody>
    </w:docPart>
    <w:docPart>
      <w:docPartPr>
        <w:name w:val="B78D4203CF954D399480A049EB900F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A0576F-1899-49DA-BAB6-B623B69E0AF6}"/>
      </w:docPartPr>
      <w:docPartBody>
        <w:p w:rsidR="00000000" w:rsidRDefault="000D013F" w:rsidP="000D013F">
          <w:pPr>
            <w:pStyle w:val="B78D4203CF954D399480A049EB900F26"/>
          </w:pPr>
          <w:r w:rsidRPr="006145D8">
            <w:t>First Name</w:t>
          </w:r>
        </w:p>
      </w:docPartBody>
    </w:docPart>
    <w:docPart>
      <w:docPartPr>
        <w:name w:val="3B302436DECC4509BBFF17F3C05BD1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D45C1-833D-4056-BAB6-8EC300A2A282}"/>
      </w:docPartPr>
      <w:docPartBody>
        <w:p w:rsidR="00000000" w:rsidRDefault="000D013F" w:rsidP="000D013F">
          <w:pPr>
            <w:pStyle w:val="3B302436DECC4509BBFF17F3C05BD13E"/>
          </w:pPr>
          <w:r w:rsidRPr="006145D8">
            <w:t>Last Name</w:t>
          </w:r>
        </w:p>
      </w:docPartBody>
    </w:docPart>
    <w:docPart>
      <w:docPartPr>
        <w:name w:val="A533E25D620C46829A141915F9B82F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69B06-28E4-4756-853D-84DAE6D20AF4}"/>
      </w:docPartPr>
      <w:docPartBody>
        <w:p w:rsidR="00000000" w:rsidRDefault="000D013F" w:rsidP="000D013F">
          <w:pPr>
            <w:pStyle w:val="A533E25D620C46829A141915F9B82FB2"/>
          </w:pPr>
          <w:r w:rsidRPr="006145D8">
            <w:t>Cell Phone</w:t>
          </w:r>
        </w:p>
      </w:docPartBody>
    </w:docPart>
    <w:docPart>
      <w:docPartPr>
        <w:name w:val="84410660171F4976B72E6B04D9B02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9EA9EA-EE61-4614-9EAD-B576E8546035}"/>
      </w:docPartPr>
      <w:docPartBody>
        <w:p w:rsidR="00000000" w:rsidRDefault="000D013F" w:rsidP="000D013F">
          <w:pPr>
            <w:pStyle w:val="84410660171F4976B72E6B04D9B02FD0"/>
          </w:pPr>
          <w:r w:rsidRPr="006145D8">
            <w:t>Email</w:t>
          </w:r>
        </w:p>
      </w:docPartBody>
    </w:docPart>
    <w:docPart>
      <w:docPartPr>
        <w:name w:val="88C29FB8569548789BB087158B124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BED89F-E3DE-425F-BC64-32C531472B63}"/>
      </w:docPartPr>
      <w:docPartBody>
        <w:p w:rsidR="00000000" w:rsidRDefault="000D013F" w:rsidP="000D013F">
          <w:pPr>
            <w:pStyle w:val="88C29FB8569548789BB087158B124A98"/>
          </w:pPr>
          <w:r w:rsidRPr="006145D8">
            <w:t>First Name</w:t>
          </w:r>
        </w:p>
      </w:docPartBody>
    </w:docPart>
    <w:docPart>
      <w:docPartPr>
        <w:name w:val="146AB219BF384554BA17D2FC8B75E4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BA87C8-A5CB-4768-9552-2CDE0A9E4A96}"/>
      </w:docPartPr>
      <w:docPartBody>
        <w:p w:rsidR="00000000" w:rsidRDefault="000D013F" w:rsidP="000D013F">
          <w:pPr>
            <w:pStyle w:val="146AB219BF384554BA17D2FC8B75E4FF"/>
          </w:pPr>
          <w:r w:rsidRPr="006145D8">
            <w:t>Last Name</w:t>
          </w:r>
        </w:p>
      </w:docPartBody>
    </w:docPart>
    <w:docPart>
      <w:docPartPr>
        <w:name w:val="4293BF383AED4AF1B24390F85A1293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B3A2D2-58FD-412D-863E-86413FFB2E46}"/>
      </w:docPartPr>
      <w:docPartBody>
        <w:p w:rsidR="00000000" w:rsidRDefault="000D013F" w:rsidP="000D013F">
          <w:pPr>
            <w:pStyle w:val="4293BF383AED4AF1B24390F85A129390"/>
          </w:pPr>
          <w:r w:rsidRPr="006145D8">
            <w:t>Cell Phone</w:t>
          </w:r>
        </w:p>
      </w:docPartBody>
    </w:docPart>
    <w:docPart>
      <w:docPartPr>
        <w:name w:val="5A5154CDF7964B39A4600DA5733158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57F1CC-94D1-4584-B979-C6DF1B5A9E28}"/>
      </w:docPartPr>
      <w:docPartBody>
        <w:p w:rsidR="00000000" w:rsidRDefault="000D013F" w:rsidP="000D013F">
          <w:pPr>
            <w:pStyle w:val="5A5154CDF7964B39A4600DA573315855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548"/>
    <w:rsid w:val="000D013F"/>
    <w:rsid w:val="004C0548"/>
    <w:rsid w:val="005227C0"/>
    <w:rsid w:val="00DE6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  <w:lang w:val="en-US" w:eastAsia="en-US"/>
    </w:rPr>
  </w:style>
  <w:style w:type="paragraph" w:customStyle="1" w:styleId="9FFD080153654CF28634F1AE55C582FD">
    <w:name w:val="9FFD080153654CF28634F1AE55C582FD"/>
  </w:style>
  <w:style w:type="paragraph" w:customStyle="1" w:styleId="F6FF9DEF87954F32B2EDC86A119BCAA7">
    <w:name w:val="F6FF9DEF87954F32B2EDC86A119BCAA7"/>
  </w:style>
  <w:style w:type="paragraph" w:customStyle="1" w:styleId="78E27C7BFF804BF4B1ED1616A83C6F4B">
    <w:name w:val="78E27C7BFF804BF4B1ED1616A83C6F4B"/>
  </w:style>
  <w:style w:type="paragraph" w:customStyle="1" w:styleId="73B884BD38264B47851A489B38AD5A5B">
    <w:name w:val="73B884BD38264B47851A489B38AD5A5B"/>
  </w:style>
  <w:style w:type="paragraph" w:customStyle="1" w:styleId="055C40F7D57C4764B41EB3F5982FF1A6">
    <w:name w:val="055C40F7D57C4764B41EB3F5982FF1A6"/>
  </w:style>
  <w:style w:type="paragraph" w:customStyle="1" w:styleId="6DA93AABE0E342B28BA56789E496BA1D">
    <w:name w:val="6DA93AABE0E342B28BA56789E496BA1D"/>
  </w:style>
  <w:style w:type="paragraph" w:customStyle="1" w:styleId="25100741746E498D8B94FA96DC3DF00F">
    <w:name w:val="25100741746E498D8B94FA96DC3DF00F"/>
  </w:style>
  <w:style w:type="paragraph" w:customStyle="1" w:styleId="0F32B331F9184A71A601EE33591C9FDF">
    <w:name w:val="0F32B331F9184A71A601EE33591C9FDF"/>
  </w:style>
  <w:style w:type="paragraph" w:customStyle="1" w:styleId="8560BCACBD3343208B464D6669C12750">
    <w:name w:val="8560BCACBD3343208B464D6669C12750"/>
  </w:style>
  <w:style w:type="paragraph" w:customStyle="1" w:styleId="5DE6729745BB426D9D5D459879833675">
    <w:name w:val="5DE6729745BB426D9D5D459879833675"/>
  </w:style>
  <w:style w:type="paragraph" w:customStyle="1" w:styleId="1E5C0B0F85D14A33870F056D6629A045">
    <w:name w:val="1E5C0B0F85D14A33870F056D6629A045"/>
  </w:style>
  <w:style w:type="paragraph" w:customStyle="1" w:styleId="7484902AF5C6469F97956DCAB5297772">
    <w:name w:val="7484902AF5C6469F97956DCAB5297772"/>
  </w:style>
  <w:style w:type="paragraph" w:customStyle="1" w:styleId="0B4F1422A25548C4A93819BBDC62C817">
    <w:name w:val="0B4F1422A25548C4A93819BBDC62C817"/>
  </w:style>
  <w:style w:type="paragraph" w:customStyle="1" w:styleId="27E2DE6496894F07AFF9B9DBC6068FAC">
    <w:name w:val="27E2DE6496894F07AFF9B9DBC6068FAC"/>
    <w:rsid w:val="004C0548"/>
  </w:style>
  <w:style w:type="paragraph" w:customStyle="1" w:styleId="A7E717EA2878400B84FB1FD44ADE6701">
    <w:name w:val="A7E717EA2878400B84FB1FD44ADE6701"/>
    <w:rsid w:val="004C0548"/>
  </w:style>
  <w:style w:type="paragraph" w:customStyle="1" w:styleId="2368216047664AEA815076E7C4959B5C">
    <w:name w:val="2368216047664AEA815076E7C4959B5C"/>
    <w:rsid w:val="004C0548"/>
  </w:style>
  <w:style w:type="paragraph" w:customStyle="1" w:styleId="2C27860AFE1A425EADD523E737FD178C">
    <w:name w:val="2C27860AFE1A425EADD523E737FD178C"/>
    <w:rsid w:val="004C0548"/>
  </w:style>
  <w:style w:type="paragraph" w:customStyle="1" w:styleId="D2E250CA9A4F493881773C00D1A39C8B">
    <w:name w:val="D2E250CA9A4F493881773C00D1A39C8B"/>
    <w:rsid w:val="004C0548"/>
  </w:style>
  <w:style w:type="paragraph" w:customStyle="1" w:styleId="F92B6F772C3E4B0A993B1FF74E9BFD20">
    <w:name w:val="F92B6F772C3E4B0A993B1FF74E9BFD20"/>
    <w:rsid w:val="004C0548"/>
  </w:style>
  <w:style w:type="paragraph" w:customStyle="1" w:styleId="9C734FAA164F4FA285D27E74C3EAC3FB">
    <w:name w:val="9C734FAA164F4FA285D27E74C3EAC3FB"/>
    <w:rsid w:val="004C0548"/>
  </w:style>
  <w:style w:type="paragraph" w:customStyle="1" w:styleId="D6E5B62D3FEA437291A009188F298727">
    <w:name w:val="D6E5B62D3FEA437291A009188F298727"/>
    <w:rsid w:val="004C0548"/>
  </w:style>
  <w:style w:type="paragraph" w:customStyle="1" w:styleId="3DBBD5ABB86B42F988085F5806DA32ED">
    <w:name w:val="3DBBD5ABB86B42F988085F5806DA32ED"/>
    <w:rsid w:val="004C0548"/>
  </w:style>
  <w:style w:type="paragraph" w:customStyle="1" w:styleId="F9C528014F0E42C68039F41BCDC02DC9">
    <w:name w:val="F9C528014F0E42C68039F41BCDC02DC9"/>
    <w:rsid w:val="004C0548"/>
  </w:style>
  <w:style w:type="paragraph" w:customStyle="1" w:styleId="9D54B70551C649F78EFD7FF43D844F43">
    <w:name w:val="9D54B70551C649F78EFD7FF43D844F43"/>
    <w:rsid w:val="004C0548"/>
  </w:style>
  <w:style w:type="paragraph" w:customStyle="1" w:styleId="19E24661B22549FEAA26FE51AABA0BD0">
    <w:name w:val="19E24661B22549FEAA26FE51AABA0BD0"/>
    <w:rsid w:val="004C0548"/>
  </w:style>
  <w:style w:type="paragraph" w:customStyle="1" w:styleId="EF7330BEAD864EDDA6C17DB4F2A0B3D7">
    <w:name w:val="EF7330BEAD864EDDA6C17DB4F2A0B3D7"/>
    <w:rsid w:val="004C0548"/>
  </w:style>
  <w:style w:type="paragraph" w:customStyle="1" w:styleId="D2FB8843467F439A97EAEBF0BDA3C942">
    <w:name w:val="D2FB8843467F439A97EAEBF0BDA3C942"/>
    <w:rsid w:val="004C0548"/>
  </w:style>
  <w:style w:type="paragraph" w:customStyle="1" w:styleId="5CDBC4C678714D93A7DD2E302372B940">
    <w:name w:val="5CDBC4C678714D93A7DD2E302372B940"/>
    <w:rsid w:val="004C0548"/>
  </w:style>
  <w:style w:type="paragraph" w:customStyle="1" w:styleId="46C1898EC033438CBFE9DC399DD648C3">
    <w:name w:val="46C1898EC033438CBFE9DC399DD648C3"/>
    <w:rsid w:val="004C0548"/>
  </w:style>
  <w:style w:type="paragraph" w:customStyle="1" w:styleId="E4131AEFC14B42A384825ECF8614E9C7">
    <w:name w:val="E4131AEFC14B42A384825ECF8614E9C7"/>
    <w:rsid w:val="004C0548"/>
  </w:style>
  <w:style w:type="paragraph" w:customStyle="1" w:styleId="E3F7A623DB0F47DEB05A66FD694686DD">
    <w:name w:val="E3F7A623DB0F47DEB05A66FD694686DD"/>
    <w:rsid w:val="004C0548"/>
  </w:style>
  <w:style w:type="paragraph" w:customStyle="1" w:styleId="077031FE7BD94BD5A75F08772DDC4690">
    <w:name w:val="077031FE7BD94BD5A75F08772DDC4690"/>
    <w:rsid w:val="004C0548"/>
  </w:style>
  <w:style w:type="paragraph" w:customStyle="1" w:styleId="951B989D26274B99871F4BAFAEF0D8DA">
    <w:name w:val="951B989D26274B99871F4BAFAEF0D8DA"/>
    <w:rsid w:val="004C0548"/>
  </w:style>
  <w:style w:type="paragraph" w:customStyle="1" w:styleId="87B9F3C86D3A4F35853B685C5D3026AA">
    <w:name w:val="87B9F3C86D3A4F35853B685C5D3026AA"/>
    <w:rsid w:val="004C0548"/>
  </w:style>
  <w:style w:type="paragraph" w:customStyle="1" w:styleId="3FD6DF3755F24071BBE60B9E191D6110">
    <w:name w:val="3FD6DF3755F24071BBE60B9E191D6110"/>
    <w:rsid w:val="004C0548"/>
  </w:style>
  <w:style w:type="paragraph" w:customStyle="1" w:styleId="D4E13E16C583465E8B4DDDE8FD1C9218">
    <w:name w:val="D4E13E16C583465E8B4DDDE8FD1C9218"/>
    <w:rsid w:val="004C0548"/>
  </w:style>
  <w:style w:type="paragraph" w:customStyle="1" w:styleId="5C09BF4BD1D741C2B6172A49D4C42BF9">
    <w:name w:val="5C09BF4BD1D741C2B6172A49D4C42BF9"/>
    <w:rsid w:val="000D013F"/>
  </w:style>
  <w:style w:type="paragraph" w:customStyle="1" w:styleId="C3C06E69E6384618A7807DA6492A9C6F">
    <w:name w:val="C3C06E69E6384618A7807DA6492A9C6F"/>
    <w:rsid w:val="000D013F"/>
  </w:style>
  <w:style w:type="paragraph" w:customStyle="1" w:styleId="90BD8059FBF14FBA8921A242ABD48058">
    <w:name w:val="90BD8059FBF14FBA8921A242ABD48058"/>
    <w:rsid w:val="000D013F"/>
  </w:style>
  <w:style w:type="paragraph" w:customStyle="1" w:styleId="7BFC48E6427A41918C70975B81C24B59">
    <w:name w:val="7BFC48E6427A41918C70975B81C24B59"/>
    <w:rsid w:val="000D013F"/>
  </w:style>
  <w:style w:type="paragraph" w:customStyle="1" w:styleId="D54386DD8E304400A890643D50509EB5">
    <w:name w:val="D54386DD8E304400A890643D50509EB5"/>
    <w:rsid w:val="000D013F"/>
  </w:style>
  <w:style w:type="paragraph" w:customStyle="1" w:styleId="B78D4203CF954D399480A049EB900F26">
    <w:name w:val="B78D4203CF954D399480A049EB900F26"/>
    <w:rsid w:val="000D013F"/>
  </w:style>
  <w:style w:type="paragraph" w:customStyle="1" w:styleId="3B302436DECC4509BBFF17F3C05BD13E">
    <w:name w:val="3B302436DECC4509BBFF17F3C05BD13E"/>
    <w:rsid w:val="000D013F"/>
  </w:style>
  <w:style w:type="paragraph" w:customStyle="1" w:styleId="A533E25D620C46829A141915F9B82FB2">
    <w:name w:val="A533E25D620C46829A141915F9B82FB2"/>
    <w:rsid w:val="000D013F"/>
  </w:style>
  <w:style w:type="paragraph" w:customStyle="1" w:styleId="00FD34B33E8D4042973E8515FFD2DF30">
    <w:name w:val="00FD34B33E8D4042973E8515FFD2DF30"/>
    <w:rsid w:val="000D013F"/>
  </w:style>
  <w:style w:type="paragraph" w:customStyle="1" w:styleId="84410660171F4976B72E6B04D9B02FD0">
    <w:name w:val="84410660171F4976B72E6B04D9B02FD0"/>
    <w:rsid w:val="000D013F"/>
  </w:style>
  <w:style w:type="paragraph" w:customStyle="1" w:styleId="88C29FB8569548789BB087158B124A98">
    <w:name w:val="88C29FB8569548789BB087158B124A98"/>
    <w:rsid w:val="000D013F"/>
  </w:style>
  <w:style w:type="paragraph" w:customStyle="1" w:styleId="146AB219BF384554BA17D2FC8B75E4FF">
    <w:name w:val="146AB219BF384554BA17D2FC8B75E4FF"/>
    <w:rsid w:val="000D013F"/>
  </w:style>
  <w:style w:type="paragraph" w:customStyle="1" w:styleId="4293BF383AED4AF1B24390F85A129390">
    <w:name w:val="4293BF383AED4AF1B24390F85A129390"/>
    <w:rsid w:val="000D013F"/>
  </w:style>
  <w:style w:type="paragraph" w:customStyle="1" w:styleId="5943E54C43644013AB04619F905BDD6B">
    <w:name w:val="5943E54C43644013AB04619F905BDD6B"/>
    <w:rsid w:val="000D013F"/>
  </w:style>
  <w:style w:type="paragraph" w:customStyle="1" w:styleId="5A5154CDF7964B39A4600DA573315855">
    <w:name w:val="5A5154CDF7964B39A4600DA573315855"/>
    <w:rsid w:val="000D01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39F513-FAF9-4D94-9AEB-B20EE133C0C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5FB5AC8-4CF4-478C-BD8E-15E2C92D9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form.dotx</Template>
  <TotalTime>0</TotalTime>
  <Pages>2</Pages>
  <Words>79</Words>
  <Characters>453</Characters>
  <Application>Microsoft Office Word</Application>
  <DocSecurity>0</DocSecurity>
  <Lines>3</Lines>
  <Paragraphs>1</Paragraphs>
  <ScaleCrop>false</ScaleCrop>
  <Company/>
  <LinksUpToDate>false</LinksUpToDate>
  <CharactersWithSpaces>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2020-08-10T05:23:00Z</dcterms:created>
  <dcterms:modified xsi:type="dcterms:W3CDTF">2020-08-10T06:26:00Z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